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EAA" w:rsidRPr="00BA162D" w:rsidRDefault="00922EAA" w:rsidP="00BA162D">
      <w:pPr>
        <w:widowControl/>
        <w:spacing w:line="520" w:lineRule="exact"/>
        <w:jc w:val="left"/>
        <w:rPr>
          <w:rFonts w:ascii="黑体" w:eastAsia="黑体" w:hAnsi="黑体" w:cs="Tahoma"/>
          <w:color w:val="000000"/>
          <w:kern w:val="0"/>
          <w:sz w:val="32"/>
          <w:szCs w:val="32"/>
        </w:rPr>
      </w:pPr>
      <w:r w:rsidRPr="00BA162D">
        <w:rPr>
          <w:rFonts w:ascii="黑体" w:eastAsia="黑体" w:hAnsi="黑体" w:cs="Tahoma" w:hint="eastAsia"/>
          <w:color w:val="000000"/>
          <w:kern w:val="0"/>
          <w:sz w:val="32"/>
          <w:szCs w:val="32"/>
        </w:rPr>
        <w:t>附件：</w:t>
      </w:r>
    </w:p>
    <w:p w:rsidR="00922EAA" w:rsidRDefault="00922EAA" w:rsidP="00BA162D">
      <w:pPr>
        <w:widowControl/>
        <w:spacing w:line="520" w:lineRule="exact"/>
        <w:jc w:val="center"/>
        <w:rPr>
          <w:rFonts w:ascii="仿宋_GB2312" w:eastAsia="仿宋_GB2312" w:hAnsi="宋体" w:cs="宋体"/>
          <w:b/>
          <w:kern w:val="0"/>
          <w:sz w:val="36"/>
          <w:szCs w:val="36"/>
        </w:rPr>
      </w:pPr>
      <w:r>
        <w:rPr>
          <w:rFonts w:ascii="仿宋_GB2312" w:eastAsia="仿宋_GB2312" w:hAnsi="宋体" w:cs="宋体" w:hint="eastAsia"/>
          <w:b/>
          <w:kern w:val="0"/>
          <w:sz w:val="36"/>
          <w:szCs w:val="36"/>
        </w:rPr>
        <w:t>江西青年职业学院</w:t>
      </w:r>
      <w:r>
        <w:rPr>
          <w:rFonts w:ascii="仿宋_GB2312" w:eastAsia="仿宋_GB2312" w:hAnsi="宋体" w:cs="宋体"/>
          <w:b/>
          <w:kern w:val="0"/>
          <w:sz w:val="36"/>
          <w:szCs w:val="36"/>
        </w:rPr>
        <w:t>2016-2017</w:t>
      </w:r>
      <w:r>
        <w:rPr>
          <w:rFonts w:ascii="仿宋_GB2312" w:eastAsia="仿宋_GB2312" w:hAnsi="宋体" w:cs="宋体" w:hint="eastAsia"/>
          <w:b/>
          <w:kern w:val="0"/>
          <w:sz w:val="36"/>
          <w:szCs w:val="36"/>
        </w:rPr>
        <w:t>学年度“三好学生”、“优秀学生干部”、“先进班级”和“奖学金”获得者名单</w:t>
      </w:r>
    </w:p>
    <w:p w:rsidR="00922EAA" w:rsidRDefault="00922EAA" w:rsidP="00BA162D">
      <w:pPr>
        <w:spacing w:line="44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</w:p>
    <w:p w:rsidR="00922EAA" w:rsidRPr="00BA162D" w:rsidRDefault="00922EAA" w:rsidP="00BA162D">
      <w:pPr>
        <w:spacing w:line="44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一、三好学生（</w:t>
      </w:r>
      <w:r w:rsidRPr="00BA162D">
        <w:rPr>
          <w:rFonts w:ascii="仿宋" w:eastAsia="仿宋" w:hAnsi="仿宋"/>
          <w:b/>
          <w:bCs/>
          <w:sz w:val="32"/>
          <w:szCs w:val="32"/>
        </w:rPr>
        <w:t>83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196" w:firstLine="63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青少年教育系（</w:t>
      </w:r>
      <w:r w:rsidRPr="00BA162D">
        <w:rPr>
          <w:rFonts w:ascii="仿宋" w:eastAsia="仿宋" w:hAnsi="仿宋"/>
          <w:b/>
          <w:bCs/>
          <w:sz w:val="32"/>
          <w:szCs w:val="32"/>
        </w:rPr>
        <w:t>17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196" w:firstLine="627"/>
        <w:rPr>
          <w:rFonts w:ascii="仿宋" w:eastAsia="仿宋" w:hAnsi="仿宋"/>
          <w:sz w:val="32"/>
          <w:szCs w:val="32"/>
        </w:rPr>
      </w:pPr>
      <w:r w:rsidRPr="00BA162D">
        <w:rPr>
          <w:rFonts w:ascii="仿宋" w:eastAsia="仿宋" w:hAnsi="仿宋" w:hint="eastAsia"/>
          <w:sz w:val="32"/>
          <w:szCs w:val="32"/>
        </w:rPr>
        <w:t>杨思思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涂敏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张丽君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廖代英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黄欢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徐德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方艳艳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曾微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罗宇云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郭镇伟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周晚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钟旭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邹玉文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李新萍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吴玉妹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肖招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刘亦舒</w:t>
      </w:r>
    </w:p>
    <w:p w:rsidR="00922EAA" w:rsidRPr="00BA162D" w:rsidRDefault="00922EAA" w:rsidP="00BA162D">
      <w:pPr>
        <w:spacing w:line="440" w:lineRule="exact"/>
        <w:ind w:firstLineChars="196" w:firstLine="63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经济管理系：（</w:t>
      </w:r>
      <w:r w:rsidRPr="00BA162D">
        <w:rPr>
          <w:rFonts w:ascii="仿宋" w:eastAsia="仿宋" w:hAnsi="仿宋"/>
          <w:b/>
          <w:bCs/>
          <w:sz w:val="32"/>
          <w:szCs w:val="32"/>
        </w:rPr>
        <w:t>30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196" w:firstLine="627"/>
        <w:rPr>
          <w:rFonts w:ascii="仿宋" w:eastAsia="仿宋" w:hAnsi="仿宋"/>
          <w:sz w:val="32"/>
          <w:szCs w:val="32"/>
        </w:rPr>
      </w:pPr>
      <w:r w:rsidRPr="00BA162D">
        <w:rPr>
          <w:rFonts w:ascii="仿宋" w:eastAsia="仿宋" w:hAnsi="仿宋" w:hint="eastAsia"/>
          <w:sz w:val="32"/>
          <w:szCs w:val="32"/>
        </w:rPr>
        <w:t>张良民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胡振锡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胡长安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陈明辉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李强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谢玲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罗庆隆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刘志聪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熊盛杰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罗晨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刘利英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詹丽盈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周晨琳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李昕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於格格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严丽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周曼曼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熊玮华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黄芳菲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敖江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熊家君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邹柳云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江嘉欣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曹晓晓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温铭煌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陈璐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万佳宇</w:t>
      </w:r>
    </w:p>
    <w:p w:rsidR="00922EAA" w:rsidRPr="00BA162D" w:rsidRDefault="00922EAA" w:rsidP="00BA162D">
      <w:pPr>
        <w:spacing w:line="440" w:lineRule="exact"/>
        <w:ind w:firstLineChars="196" w:firstLine="63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交通管理系：（</w:t>
      </w:r>
      <w:r w:rsidRPr="00BA162D">
        <w:rPr>
          <w:rFonts w:ascii="仿宋" w:eastAsia="仿宋" w:hAnsi="仿宋"/>
          <w:b/>
          <w:bCs/>
          <w:sz w:val="32"/>
          <w:szCs w:val="32"/>
        </w:rPr>
        <w:t>36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200" w:firstLine="64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sz w:val="32"/>
          <w:szCs w:val="32"/>
        </w:rPr>
        <w:t>舒艳妹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刘艳飞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黄颖盈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陈观华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彭嘉锋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肖思远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胡梦凡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赵钰菁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田荣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张雯鑫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刘玮琳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周子成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崔瑶连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朱城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杨茜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黄树青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饶鹏翔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李培祥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祝莉莉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李倩玉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李嘉慧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刘思凯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蓝通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赵微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刘香玉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刘梦菲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詹微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邹海东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方钰婷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柯雨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杨丹妮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蔡钰敏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谢海珍</w:t>
      </w:r>
      <w:r w:rsidRPr="00BA162D">
        <w:rPr>
          <w:rFonts w:ascii="仿宋" w:eastAsia="仿宋" w:hAnsi="仿宋"/>
          <w:b/>
          <w:bCs/>
          <w:sz w:val="32"/>
          <w:szCs w:val="32"/>
        </w:rPr>
        <w:t xml:space="preserve"> </w:t>
      </w:r>
    </w:p>
    <w:p w:rsidR="00922EAA" w:rsidRPr="00BA162D" w:rsidRDefault="00922EAA" w:rsidP="00BA162D">
      <w:pPr>
        <w:spacing w:line="44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二、优秀学生干部（</w:t>
      </w:r>
      <w:r w:rsidRPr="00BA162D">
        <w:rPr>
          <w:rFonts w:ascii="仿宋" w:eastAsia="仿宋" w:hAnsi="仿宋"/>
          <w:b/>
          <w:bCs/>
          <w:sz w:val="32"/>
          <w:szCs w:val="32"/>
        </w:rPr>
        <w:t>132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196" w:firstLine="63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青少年教育系：（</w:t>
      </w:r>
      <w:r w:rsidRPr="00BA162D">
        <w:rPr>
          <w:rFonts w:ascii="仿宋" w:eastAsia="仿宋" w:hAnsi="仿宋"/>
          <w:b/>
          <w:bCs/>
          <w:sz w:val="32"/>
          <w:szCs w:val="32"/>
        </w:rPr>
        <w:t>26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196" w:firstLine="627"/>
        <w:rPr>
          <w:rFonts w:ascii="仿宋" w:eastAsia="仿宋" w:hAnsi="仿宋"/>
          <w:sz w:val="32"/>
          <w:szCs w:val="32"/>
        </w:rPr>
      </w:pPr>
      <w:r w:rsidRPr="00BA162D">
        <w:rPr>
          <w:rFonts w:ascii="仿宋" w:eastAsia="仿宋" w:hAnsi="仿宋" w:hint="eastAsia"/>
          <w:sz w:val="32"/>
          <w:szCs w:val="32"/>
        </w:rPr>
        <w:t>黄鑫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杨洋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梁娇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汪春玉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曾萌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李久安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祝甜甜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范吉梅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赵家豪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戴书亮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练莉莉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许文鹏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王洁珍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朱志威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胡梦之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雷嘉凌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陈颖洁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翁杨涛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周晚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余芷忻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詹厚乐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江晨波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陈文英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袁芳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张勇标</w:t>
      </w:r>
    </w:p>
    <w:p w:rsidR="00922EAA" w:rsidRPr="00BA162D" w:rsidRDefault="00922EAA" w:rsidP="00BA162D">
      <w:pPr>
        <w:spacing w:line="440" w:lineRule="exact"/>
        <w:ind w:firstLineChars="196" w:firstLine="63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经济管理系：（</w:t>
      </w:r>
      <w:r w:rsidRPr="00BA162D">
        <w:rPr>
          <w:rFonts w:ascii="仿宋" w:eastAsia="仿宋" w:hAnsi="仿宋"/>
          <w:b/>
          <w:bCs/>
          <w:sz w:val="32"/>
          <w:szCs w:val="32"/>
        </w:rPr>
        <w:t>45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196" w:firstLine="627"/>
        <w:rPr>
          <w:rFonts w:ascii="仿宋" w:eastAsia="仿宋" w:hAnsi="仿宋"/>
          <w:sz w:val="32"/>
          <w:szCs w:val="32"/>
        </w:rPr>
      </w:pPr>
      <w:r w:rsidRPr="00BA162D">
        <w:rPr>
          <w:rFonts w:ascii="仿宋" w:eastAsia="仿宋" w:hAnsi="仿宋" w:hint="eastAsia"/>
          <w:sz w:val="32"/>
          <w:szCs w:val="32"/>
        </w:rPr>
        <w:t>邱观福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刘家铭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颜思权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刘健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高龙群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李能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曹晓青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龚仕林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刘佳园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李梅青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汪琳玲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汪丽芳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吴磊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吕婷婷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杨浩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邹颖强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邓捷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李耀全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万玲艳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邱佳伟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熊家君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游众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徐玉凤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鄢浩翔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邵闽都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胡鑫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肖佳恬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黄小娟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万逸博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钟靖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陈仁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吴园芳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冯飞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易佳欣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郑倩文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肖昕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赵子成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焦成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卢英桃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齐翠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罗强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周志辉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梅志鹏</w:t>
      </w:r>
    </w:p>
    <w:p w:rsidR="00922EAA" w:rsidRPr="00BA162D" w:rsidRDefault="00922EAA" w:rsidP="00BA162D">
      <w:pPr>
        <w:spacing w:line="440" w:lineRule="exact"/>
        <w:ind w:firstLineChars="196" w:firstLine="63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交通管理系：（</w:t>
      </w:r>
      <w:r w:rsidRPr="00BA162D">
        <w:rPr>
          <w:rFonts w:ascii="仿宋" w:eastAsia="仿宋" w:hAnsi="仿宋"/>
          <w:b/>
          <w:bCs/>
          <w:sz w:val="32"/>
          <w:szCs w:val="32"/>
        </w:rPr>
        <w:t>61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A162D">
        <w:rPr>
          <w:rFonts w:ascii="仿宋" w:eastAsia="仿宋" w:hAnsi="仿宋" w:hint="eastAsia"/>
          <w:sz w:val="32"/>
          <w:szCs w:val="32"/>
        </w:rPr>
        <w:t>敖晨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范大绿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付宇晗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熊靖谕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李强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黄叶菁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尹莉莎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谢离红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夏啟标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江紫薇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钟禹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刘彩弦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汪哲超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谭昕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董文昌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蒋艺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罗腾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熊怡悦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熊俊华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胡春莹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余诗慧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曾如明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赵汉杰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刘江根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孟源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蒙杰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邓先欣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王卫平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胡子灏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安子强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刘泽晨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卢浩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漆波涛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黄熠孛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俞铖栋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赵琪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王怡尹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肖雪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廖美秀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章丛雨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范佳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刘晓娜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刘欢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邹佳豪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彭宇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孟繁越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杨琦麟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杨翔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巫丽萍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敖联春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杨倩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张瑶妹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郭欢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舒依依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甘煜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张洁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李俊辉</w:t>
      </w:r>
    </w:p>
    <w:p w:rsidR="00922EAA" w:rsidRPr="00BA162D" w:rsidRDefault="00922EAA" w:rsidP="00BA162D">
      <w:pPr>
        <w:spacing w:line="44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三、先进班级（</w:t>
      </w:r>
      <w:r w:rsidRPr="00BA162D">
        <w:rPr>
          <w:rFonts w:ascii="仿宋" w:eastAsia="仿宋" w:hAnsi="仿宋"/>
          <w:b/>
          <w:bCs/>
          <w:sz w:val="32"/>
          <w:szCs w:val="32"/>
        </w:rPr>
        <w:t>8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个）</w:t>
      </w:r>
    </w:p>
    <w:p w:rsidR="00922EAA" w:rsidRPr="00BA162D" w:rsidRDefault="00922EAA" w:rsidP="00BA162D">
      <w:pPr>
        <w:spacing w:line="440" w:lineRule="exact"/>
        <w:ind w:firstLineChars="196" w:firstLine="63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青少年教育系（</w:t>
      </w:r>
      <w:r w:rsidRPr="00BA162D">
        <w:rPr>
          <w:rFonts w:ascii="仿宋" w:eastAsia="仿宋" w:hAnsi="仿宋"/>
          <w:b/>
          <w:bCs/>
          <w:sz w:val="32"/>
          <w:szCs w:val="32"/>
        </w:rPr>
        <w:t>2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个）</w:t>
      </w:r>
    </w:p>
    <w:p w:rsidR="00922EAA" w:rsidRPr="00BA162D" w:rsidRDefault="00922EAA" w:rsidP="00BA162D">
      <w:pPr>
        <w:spacing w:line="440" w:lineRule="exact"/>
        <w:ind w:firstLineChars="196" w:firstLine="627"/>
        <w:rPr>
          <w:rFonts w:ascii="仿宋" w:eastAsia="仿宋" w:hAnsi="仿宋"/>
          <w:sz w:val="32"/>
          <w:szCs w:val="32"/>
        </w:rPr>
      </w:pPr>
      <w:r w:rsidRPr="00BA162D">
        <w:rPr>
          <w:rFonts w:ascii="仿宋" w:eastAsia="仿宋" w:hAnsi="仿宋"/>
          <w:sz w:val="32"/>
          <w:szCs w:val="32"/>
        </w:rPr>
        <w:t>16</w:t>
      </w:r>
      <w:r w:rsidRPr="00BA162D">
        <w:rPr>
          <w:rFonts w:ascii="仿宋" w:eastAsia="仿宋" w:hAnsi="仿宋" w:hint="eastAsia"/>
          <w:sz w:val="32"/>
          <w:szCs w:val="32"/>
        </w:rPr>
        <w:t>大专学前教育</w:t>
      </w:r>
      <w:r w:rsidRPr="00BA162D">
        <w:rPr>
          <w:rFonts w:ascii="仿宋" w:eastAsia="仿宋" w:hAnsi="仿宋"/>
          <w:sz w:val="32"/>
          <w:szCs w:val="32"/>
        </w:rPr>
        <w:t>1</w:t>
      </w:r>
      <w:r w:rsidRPr="00BA162D">
        <w:rPr>
          <w:rFonts w:ascii="仿宋" w:eastAsia="仿宋" w:hAnsi="仿宋" w:hint="eastAsia"/>
          <w:sz w:val="32"/>
          <w:szCs w:val="32"/>
        </w:rPr>
        <w:t>班、</w:t>
      </w:r>
      <w:r w:rsidRPr="00BA162D">
        <w:rPr>
          <w:rFonts w:ascii="仿宋" w:eastAsia="仿宋" w:hAnsi="仿宋"/>
          <w:sz w:val="32"/>
          <w:szCs w:val="32"/>
        </w:rPr>
        <w:t>16</w:t>
      </w:r>
      <w:r w:rsidRPr="00BA162D">
        <w:rPr>
          <w:rFonts w:ascii="仿宋" w:eastAsia="仿宋" w:hAnsi="仿宋" w:hint="eastAsia"/>
          <w:sz w:val="32"/>
          <w:szCs w:val="32"/>
        </w:rPr>
        <w:t>大专学前教育</w:t>
      </w:r>
      <w:r w:rsidRPr="00BA162D">
        <w:rPr>
          <w:rFonts w:ascii="仿宋" w:eastAsia="仿宋" w:hAnsi="仿宋"/>
          <w:sz w:val="32"/>
          <w:szCs w:val="32"/>
        </w:rPr>
        <w:t>3</w:t>
      </w:r>
      <w:r w:rsidRPr="00BA162D">
        <w:rPr>
          <w:rFonts w:ascii="仿宋" w:eastAsia="仿宋" w:hAnsi="仿宋" w:hint="eastAsia"/>
          <w:sz w:val="32"/>
          <w:szCs w:val="32"/>
        </w:rPr>
        <w:t>班</w:t>
      </w:r>
    </w:p>
    <w:p w:rsidR="00922EAA" w:rsidRPr="00BA162D" w:rsidRDefault="00922EAA" w:rsidP="00BA162D">
      <w:pPr>
        <w:spacing w:line="440" w:lineRule="exact"/>
        <w:ind w:firstLineChars="196" w:firstLine="63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经济管理系（</w:t>
      </w:r>
      <w:r w:rsidRPr="00BA162D">
        <w:rPr>
          <w:rFonts w:ascii="仿宋" w:eastAsia="仿宋" w:hAnsi="仿宋"/>
          <w:b/>
          <w:bCs/>
          <w:sz w:val="32"/>
          <w:szCs w:val="32"/>
        </w:rPr>
        <w:t>3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个）</w:t>
      </w:r>
    </w:p>
    <w:p w:rsidR="00922EAA" w:rsidRPr="00BA162D" w:rsidRDefault="00922EAA" w:rsidP="00BA162D">
      <w:pPr>
        <w:spacing w:line="440" w:lineRule="exact"/>
        <w:ind w:firstLineChars="196" w:firstLine="627"/>
        <w:rPr>
          <w:rFonts w:ascii="仿宋" w:eastAsia="仿宋" w:hAnsi="仿宋"/>
          <w:sz w:val="32"/>
          <w:szCs w:val="32"/>
        </w:rPr>
      </w:pPr>
      <w:r w:rsidRPr="00BA162D">
        <w:rPr>
          <w:rFonts w:ascii="仿宋" w:eastAsia="仿宋" w:hAnsi="仿宋"/>
          <w:sz w:val="32"/>
          <w:szCs w:val="32"/>
        </w:rPr>
        <w:t>16</w:t>
      </w:r>
      <w:r w:rsidRPr="00BA162D">
        <w:rPr>
          <w:rFonts w:ascii="仿宋" w:eastAsia="仿宋" w:hAnsi="仿宋" w:hint="eastAsia"/>
          <w:sz w:val="32"/>
          <w:szCs w:val="32"/>
        </w:rPr>
        <w:t>大专软件技术班</w:t>
      </w:r>
      <w:r w:rsidRPr="00BA162D">
        <w:rPr>
          <w:rFonts w:ascii="仿宋" w:eastAsia="仿宋" w:hAnsi="仿宋"/>
          <w:sz w:val="32"/>
          <w:szCs w:val="32"/>
        </w:rPr>
        <w:t xml:space="preserve"> 16</w:t>
      </w:r>
      <w:r w:rsidRPr="00BA162D">
        <w:rPr>
          <w:rFonts w:ascii="仿宋" w:eastAsia="仿宋" w:hAnsi="仿宋" w:hint="eastAsia"/>
          <w:sz w:val="32"/>
          <w:szCs w:val="32"/>
        </w:rPr>
        <w:t>大专会计电算化一班</w:t>
      </w:r>
      <w:r w:rsidRPr="00BA162D">
        <w:rPr>
          <w:rFonts w:ascii="仿宋" w:eastAsia="仿宋" w:hAnsi="仿宋"/>
          <w:sz w:val="32"/>
          <w:szCs w:val="32"/>
        </w:rPr>
        <w:t xml:space="preserve"> 15</w:t>
      </w:r>
      <w:r w:rsidRPr="00BA162D">
        <w:rPr>
          <w:rFonts w:ascii="仿宋" w:eastAsia="仿宋" w:hAnsi="仿宋" w:hint="eastAsia"/>
          <w:sz w:val="32"/>
          <w:szCs w:val="32"/>
        </w:rPr>
        <w:t>大专物流管理班</w:t>
      </w:r>
    </w:p>
    <w:p w:rsidR="00922EAA" w:rsidRPr="00BA162D" w:rsidRDefault="00922EAA" w:rsidP="00BA162D">
      <w:pPr>
        <w:spacing w:line="440" w:lineRule="exact"/>
        <w:ind w:firstLineChars="196" w:firstLine="63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交通管理系（</w:t>
      </w:r>
      <w:r w:rsidRPr="00BA162D">
        <w:rPr>
          <w:rFonts w:ascii="仿宋" w:eastAsia="仿宋" w:hAnsi="仿宋"/>
          <w:b/>
          <w:bCs/>
          <w:sz w:val="32"/>
          <w:szCs w:val="32"/>
        </w:rPr>
        <w:t>3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个）</w:t>
      </w:r>
    </w:p>
    <w:p w:rsidR="00922EAA" w:rsidRPr="00BA162D" w:rsidRDefault="00922EAA" w:rsidP="00BA162D">
      <w:pPr>
        <w:spacing w:line="4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A162D">
        <w:rPr>
          <w:rFonts w:ascii="仿宋" w:eastAsia="仿宋" w:hAnsi="仿宋"/>
          <w:sz w:val="32"/>
          <w:szCs w:val="32"/>
        </w:rPr>
        <w:t>16</w:t>
      </w:r>
      <w:r w:rsidRPr="00BA162D">
        <w:rPr>
          <w:rFonts w:ascii="仿宋" w:eastAsia="仿宋" w:hAnsi="仿宋" w:hint="eastAsia"/>
          <w:sz w:val="32"/>
          <w:szCs w:val="32"/>
        </w:rPr>
        <w:t>大专轨道二班、</w:t>
      </w:r>
      <w:r w:rsidRPr="00BA162D">
        <w:rPr>
          <w:rFonts w:ascii="仿宋" w:eastAsia="仿宋" w:hAnsi="仿宋"/>
          <w:sz w:val="32"/>
          <w:szCs w:val="32"/>
        </w:rPr>
        <w:t>16</w:t>
      </w:r>
      <w:r w:rsidRPr="00BA162D">
        <w:rPr>
          <w:rFonts w:ascii="仿宋" w:eastAsia="仿宋" w:hAnsi="仿宋" w:hint="eastAsia"/>
          <w:sz w:val="32"/>
          <w:szCs w:val="32"/>
        </w:rPr>
        <w:t>大专轨道七班、</w:t>
      </w:r>
      <w:r w:rsidRPr="00BA162D">
        <w:rPr>
          <w:rFonts w:ascii="仿宋" w:eastAsia="仿宋" w:hAnsi="仿宋"/>
          <w:sz w:val="32"/>
          <w:szCs w:val="32"/>
        </w:rPr>
        <w:t>15</w:t>
      </w:r>
      <w:r w:rsidRPr="00BA162D">
        <w:rPr>
          <w:rFonts w:ascii="仿宋" w:eastAsia="仿宋" w:hAnsi="仿宋" w:hint="eastAsia"/>
          <w:sz w:val="32"/>
          <w:szCs w:val="32"/>
        </w:rPr>
        <w:t>中专空乘班</w:t>
      </w:r>
    </w:p>
    <w:p w:rsidR="00922EAA" w:rsidRPr="00BA162D" w:rsidRDefault="00922EAA" w:rsidP="00BA162D">
      <w:pPr>
        <w:spacing w:line="44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四、奖学金（</w:t>
      </w:r>
      <w:r w:rsidRPr="00BA162D">
        <w:rPr>
          <w:rFonts w:ascii="仿宋" w:eastAsia="仿宋" w:hAnsi="仿宋"/>
          <w:b/>
          <w:bCs/>
          <w:sz w:val="32"/>
          <w:szCs w:val="32"/>
        </w:rPr>
        <w:t>648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/>
          <w:b/>
          <w:bCs/>
          <w:sz w:val="32"/>
          <w:szCs w:val="32"/>
        </w:rPr>
        <w:t>1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、一等奖学金</w:t>
      </w:r>
      <w:r w:rsidRPr="00BA162D">
        <w:rPr>
          <w:rFonts w:ascii="仿宋" w:eastAsia="仿宋" w:hAnsi="仿宋"/>
          <w:b/>
          <w:bCs/>
          <w:sz w:val="32"/>
          <w:szCs w:val="32"/>
        </w:rPr>
        <w:t>(83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</w:t>
      </w:r>
      <w:r w:rsidRPr="00BA162D">
        <w:rPr>
          <w:rFonts w:ascii="仿宋" w:eastAsia="仿宋" w:hAnsi="仿宋"/>
          <w:b/>
          <w:bCs/>
          <w:sz w:val="32"/>
          <w:szCs w:val="32"/>
        </w:rPr>
        <w:t>)</w:t>
      </w:r>
    </w:p>
    <w:p w:rsidR="00922EAA" w:rsidRPr="00BA162D" w:rsidRDefault="00922EAA" w:rsidP="00BA162D">
      <w:pPr>
        <w:spacing w:line="440" w:lineRule="exact"/>
        <w:ind w:firstLineChars="196" w:firstLine="63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青少年教育系（</w:t>
      </w:r>
      <w:r w:rsidRPr="00BA162D">
        <w:rPr>
          <w:rFonts w:ascii="仿宋" w:eastAsia="仿宋" w:hAnsi="仿宋"/>
          <w:b/>
          <w:bCs/>
          <w:sz w:val="32"/>
          <w:szCs w:val="32"/>
        </w:rPr>
        <w:t>17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196" w:firstLine="627"/>
        <w:rPr>
          <w:rFonts w:ascii="仿宋" w:eastAsia="仿宋" w:hAnsi="仿宋"/>
          <w:sz w:val="32"/>
          <w:szCs w:val="32"/>
        </w:rPr>
      </w:pPr>
      <w:r w:rsidRPr="00BA162D">
        <w:rPr>
          <w:rFonts w:ascii="仿宋" w:eastAsia="仿宋" w:hAnsi="仿宋" w:hint="eastAsia"/>
          <w:sz w:val="32"/>
          <w:szCs w:val="32"/>
        </w:rPr>
        <w:t>黄鑫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涂敏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夏侯婷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吴娜琴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吴海龙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游珠淳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练莉莉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邱玉莲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何列敏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陈颖洁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周晚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钟旭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李新萍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吴玉妹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邹春妹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刘思彤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刘亦舒</w:t>
      </w:r>
    </w:p>
    <w:p w:rsidR="00922EAA" w:rsidRPr="00BA162D" w:rsidRDefault="00922EAA" w:rsidP="00BA162D">
      <w:pPr>
        <w:spacing w:line="440" w:lineRule="exact"/>
        <w:ind w:firstLineChars="196" w:firstLine="63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经济管理系：（</w:t>
      </w:r>
      <w:r w:rsidRPr="00BA162D">
        <w:rPr>
          <w:rFonts w:ascii="仿宋" w:eastAsia="仿宋" w:hAnsi="仿宋"/>
          <w:b/>
          <w:bCs/>
          <w:sz w:val="32"/>
          <w:szCs w:val="32"/>
        </w:rPr>
        <w:t>30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196" w:firstLine="627"/>
        <w:rPr>
          <w:rFonts w:ascii="仿宋" w:eastAsia="仿宋" w:hAnsi="仿宋"/>
          <w:sz w:val="32"/>
          <w:szCs w:val="32"/>
        </w:rPr>
      </w:pPr>
      <w:r w:rsidRPr="00BA162D">
        <w:rPr>
          <w:rFonts w:ascii="仿宋" w:eastAsia="仿宋" w:hAnsi="仿宋" w:hint="eastAsia"/>
          <w:sz w:val="32"/>
          <w:szCs w:val="32"/>
        </w:rPr>
        <w:t>邱观福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胡振锡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胡长安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张佳欢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高龙群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熊玮华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曾良骏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董文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万佳宇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严丽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廖芳芳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汪丽芳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吕婷婷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郭庆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吴启凡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周晨琳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黄芳菲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詹丽盈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罗思琪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万玲艳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熊家君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刘利英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曹晓晓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吴园芳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江嘉欣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周曼曼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温铭煌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陈璐</w:t>
      </w:r>
    </w:p>
    <w:p w:rsidR="00922EAA" w:rsidRPr="00BA162D" w:rsidRDefault="00922EAA" w:rsidP="00BA162D">
      <w:pPr>
        <w:spacing w:line="440" w:lineRule="exact"/>
        <w:ind w:firstLineChars="196" w:firstLine="63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交通管理系：（</w:t>
      </w:r>
      <w:r w:rsidRPr="00BA162D">
        <w:rPr>
          <w:rFonts w:ascii="仿宋" w:eastAsia="仿宋" w:hAnsi="仿宋"/>
          <w:b/>
          <w:bCs/>
          <w:sz w:val="32"/>
          <w:szCs w:val="32"/>
        </w:rPr>
        <w:t>36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A162D">
        <w:rPr>
          <w:rFonts w:ascii="仿宋" w:eastAsia="仿宋" w:hAnsi="仿宋" w:hint="eastAsia"/>
          <w:sz w:val="32"/>
          <w:szCs w:val="32"/>
        </w:rPr>
        <w:t>艾洁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曾如明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邹欣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邓瀚林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何倩格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孙彩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王卫平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陈观华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胡梦凡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罗飞娟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钟禹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廖汉卿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陈龙妃子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张雯鑫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张颖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崔瑶连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田荣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赵钰菁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朱城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杨茜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黄树青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饶鹏翔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段慧妍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胡瑶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祝莉莉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熊佳一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李嘉慧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刘思凯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黄沙沙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赵微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杨倩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李宋连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刘天发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曾维浩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杨丹</w:t>
      </w:r>
    </w:p>
    <w:p w:rsidR="00922EAA" w:rsidRPr="00BA162D" w:rsidRDefault="00922EAA" w:rsidP="00BA162D">
      <w:pPr>
        <w:spacing w:line="44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二等奖学金：（</w:t>
      </w:r>
      <w:r w:rsidRPr="00BA162D">
        <w:rPr>
          <w:rFonts w:ascii="仿宋" w:eastAsia="仿宋" w:hAnsi="仿宋"/>
          <w:b/>
          <w:bCs/>
          <w:sz w:val="32"/>
          <w:szCs w:val="32"/>
        </w:rPr>
        <w:t>250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196" w:firstLine="63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青少年教育系（</w:t>
      </w:r>
      <w:r w:rsidRPr="00BA162D">
        <w:rPr>
          <w:rFonts w:ascii="仿宋" w:eastAsia="仿宋" w:hAnsi="仿宋"/>
          <w:b/>
          <w:bCs/>
          <w:sz w:val="32"/>
          <w:szCs w:val="32"/>
        </w:rPr>
        <w:t>53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A162D">
        <w:rPr>
          <w:rFonts w:ascii="仿宋" w:eastAsia="仿宋" w:hAnsi="仿宋" w:hint="eastAsia"/>
          <w:sz w:val="32"/>
          <w:szCs w:val="32"/>
        </w:rPr>
        <w:t>杨思思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杨洋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江琳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吴佳群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陈丽梅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张丽君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曾萌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祝甜甜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黄林燕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廖代英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袁楚君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程紫阳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范吉梅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徐德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江婷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黄桂林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俞苏慧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欧阳富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方艳艳彭宇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彭紫依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王洁珍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袁剑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曾微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罗宇云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罗至阳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胡梦之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郭镇伟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翁杨涛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张伶俐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陈蔚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余芷忻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杨惠雯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刘紫琴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张祎程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梁华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吴露霞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李丽君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赖彬颖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江晨波倪艳红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刘汕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李沛烨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赵怡涵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陈文英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温晓宇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刘嘉玲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曾苹苹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郭嘉微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肖招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徐远帆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程佳欣</w:t>
      </w:r>
    </w:p>
    <w:p w:rsidR="00922EAA" w:rsidRPr="00BA162D" w:rsidRDefault="00922EAA" w:rsidP="00BA162D">
      <w:pPr>
        <w:spacing w:line="440" w:lineRule="exact"/>
        <w:ind w:firstLineChars="196" w:firstLine="63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经济管理系：（</w:t>
      </w:r>
      <w:r w:rsidRPr="00BA162D">
        <w:rPr>
          <w:rFonts w:ascii="仿宋" w:eastAsia="仿宋" w:hAnsi="仿宋"/>
          <w:b/>
          <w:bCs/>
          <w:sz w:val="32"/>
          <w:szCs w:val="32"/>
        </w:rPr>
        <w:t>86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A162D">
        <w:rPr>
          <w:rFonts w:ascii="仿宋" w:eastAsia="仿宋" w:hAnsi="仿宋" w:hint="eastAsia"/>
          <w:sz w:val="32"/>
          <w:szCs w:val="32"/>
        </w:rPr>
        <w:t>张良民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邹丹华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林翔承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曾少斌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陈健东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邹桂萍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康贤明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韩惠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陈明辉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黄建平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刘国良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彭艳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刘健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熊民鹏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李强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余效友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李能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魏佳俊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叶凯鹏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谢</w:t>
      </w:r>
      <w:r w:rsidRPr="00BA162D">
        <w:rPr>
          <w:rFonts w:ascii="仿宋" w:eastAsia="仿宋" w:hAnsi="仿宋"/>
          <w:sz w:val="32"/>
          <w:szCs w:val="32"/>
        </w:rPr>
        <w:t xml:space="preserve">  </w:t>
      </w:r>
      <w:r w:rsidRPr="00BA162D">
        <w:rPr>
          <w:rFonts w:ascii="仿宋" w:eastAsia="仿宋" w:hAnsi="仿宋" w:hint="eastAsia"/>
          <w:sz w:val="32"/>
          <w:szCs w:val="32"/>
        </w:rPr>
        <w:t>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王国平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李晓东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曹玉婷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黄玉婷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刘桑菲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郑倩文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晏娇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董丹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郑小念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郭玉婷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李梅青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罗庆隆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徐超楠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刘志聪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黄艳丹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熊盛杰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邹美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肖佳恬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邹柳云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肖雅婷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胡玉琳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许素梅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钟靖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吴娜娜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吴朦朦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林红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徐德辉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张可欣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袁振荣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敖江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罗晨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饶煜帅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赵佳杰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游众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王晓雨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杨爱芬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易佳欣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傅萍萍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於格格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汤敏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胡程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冯飞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陈仁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陈彦娱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万昌龙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项海云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祝凯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缪遇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刘婷婷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齐翠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肖婷婷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罗强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周志辉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谢芷芸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万盈盈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潘桃萍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许颖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刘小媛</w:t>
      </w:r>
    </w:p>
    <w:p w:rsidR="00922EAA" w:rsidRPr="00BA162D" w:rsidRDefault="00922EAA" w:rsidP="00BA162D">
      <w:pPr>
        <w:spacing w:line="440" w:lineRule="exact"/>
        <w:ind w:firstLineChars="196" w:firstLine="63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交通管理系：（</w:t>
      </w:r>
      <w:r w:rsidRPr="00BA162D">
        <w:rPr>
          <w:rFonts w:ascii="仿宋" w:eastAsia="仿宋" w:hAnsi="仿宋"/>
          <w:b/>
          <w:bCs/>
          <w:sz w:val="32"/>
          <w:szCs w:val="32"/>
        </w:rPr>
        <w:t>111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A162D">
        <w:rPr>
          <w:rFonts w:ascii="仿宋" w:eastAsia="仿宋" w:hAnsi="仿宋" w:hint="eastAsia"/>
          <w:sz w:val="32"/>
          <w:szCs w:val="32"/>
        </w:rPr>
        <w:t>刘宇韬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廖喆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刘艳飞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杨美美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史佩文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钱伟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万新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周印南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熊林海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周超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邹淑琴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蔡钰敏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刘文生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余子豪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朱灵童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谢敏娟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胡子灏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周子成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杨紫豪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刘江根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郭云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熊瑶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万紫荆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敖子梦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刘玮琳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李静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王紫萱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徐笑妹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刘宏雨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王城英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肖思远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龚露琼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彭嘉锋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裘佳颖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罗昊晨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周萌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邓先欣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吴强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曹竞雄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熊靖谕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朱嘉慧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李晗冰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曾旭红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谭昕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余乐莹</w:t>
      </w:r>
      <w:r w:rsidRPr="00BA162D">
        <w:rPr>
          <w:rFonts w:ascii="仿宋" w:eastAsia="仿宋" w:hAnsi="仿宋"/>
          <w:sz w:val="32"/>
          <w:szCs w:val="32"/>
        </w:rPr>
        <w:t xml:space="preserve">  </w:t>
      </w:r>
      <w:r w:rsidRPr="00BA162D">
        <w:rPr>
          <w:rFonts w:ascii="仿宋" w:eastAsia="仿宋" w:hAnsi="仿宋" w:hint="eastAsia"/>
          <w:sz w:val="32"/>
          <w:szCs w:val="32"/>
        </w:rPr>
        <w:t>郭玉新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杨皓皓</w:t>
      </w:r>
      <w:r w:rsidRPr="00BA162D">
        <w:rPr>
          <w:rFonts w:ascii="仿宋" w:eastAsia="仿宋" w:hAnsi="仿宋"/>
          <w:sz w:val="32"/>
          <w:szCs w:val="32"/>
        </w:rPr>
        <w:t xml:space="preserve">  </w:t>
      </w:r>
      <w:r w:rsidRPr="00BA162D">
        <w:rPr>
          <w:rFonts w:ascii="仿宋" w:eastAsia="仿宋" w:hAnsi="仿宋" w:hint="eastAsia"/>
          <w:sz w:val="32"/>
          <w:szCs w:val="32"/>
        </w:rPr>
        <w:t>董文昌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陈怡婕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范大绿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李钰柔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敖晨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程翠平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施景婷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肖雪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张婷婷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陈赣萍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彭宇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李俊辉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李培祥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潘淑琴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刘欢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夏侯婷婷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廖有娣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姜亚男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林燕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张微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李媛聪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申昌弘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何青龙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李倩玉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毛亚婷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万丽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何依婷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徐艳梅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李东琴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廖美秀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胡心怡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吴馨月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陈汉鑫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蓝通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黄熠孛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俞铖栋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吴慧琴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郭娟娟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雷丹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赵丽萍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郭欢张瑶妹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朱琳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朱雨婷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刘斐娟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魏军保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潘琪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张瑜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罗嵩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刘土根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温华根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张伦栋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卢浩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方屿琦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范佳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晏美珍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刘梦菲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邓艳玲</w:t>
      </w:r>
    </w:p>
    <w:p w:rsidR="00922EAA" w:rsidRPr="00BA162D" w:rsidRDefault="00922EAA" w:rsidP="00BA162D">
      <w:pPr>
        <w:spacing w:line="44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三等奖学金：（</w:t>
      </w:r>
      <w:r w:rsidRPr="00BA162D">
        <w:rPr>
          <w:rFonts w:ascii="仿宋" w:eastAsia="仿宋" w:hAnsi="仿宋"/>
          <w:b/>
          <w:bCs/>
          <w:sz w:val="32"/>
          <w:szCs w:val="32"/>
        </w:rPr>
        <w:t>315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196" w:firstLine="63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青少年教育系（</w:t>
      </w:r>
      <w:r w:rsidRPr="00BA162D">
        <w:rPr>
          <w:rFonts w:ascii="仿宋" w:eastAsia="仿宋" w:hAnsi="仿宋"/>
          <w:b/>
          <w:bCs/>
          <w:sz w:val="32"/>
          <w:szCs w:val="32"/>
        </w:rPr>
        <w:t>65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A162D">
        <w:rPr>
          <w:rFonts w:ascii="仿宋" w:eastAsia="仿宋" w:hAnsi="仿宋" w:hint="eastAsia"/>
          <w:sz w:val="32"/>
          <w:szCs w:val="32"/>
        </w:rPr>
        <w:t>彭敏娟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赵梦静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周晓露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王菁雯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何佳丽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汪春玉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龚励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龚恬妞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龙文萍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邹松松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张莎莎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龙紫玥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万任顺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曾丽婷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张瑜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王淑珍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吴记圆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曾莹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胡颖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杨红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张乐娇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戴书亮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陈尚煜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任可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吕雪琴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黄欢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聂珊珊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何莎莎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雷雨萱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徐琼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毛艳玲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宋盼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饶梦楚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杨治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吕佳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李威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裴盛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涂思雨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周梦洁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谢逸溪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刘采艺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宋宝苗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万倩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朱锦涛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周婧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刘慧心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袁林燕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李桂玲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唐苗苗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李亚苗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朱雅莉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袁紫微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吕娜娟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郭彩平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钟健清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方红玉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雷嘉凌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郭懿凤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吴美玲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余芊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张勇标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易细平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陈雯</w:t>
      </w:r>
    </w:p>
    <w:p w:rsidR="00922EAA" w:rsidRPr="00BA162D" w:rsidRDefault="00922EAA" w:rsidP="00BA162D">
      <w:pPr>
        <w:spacing w:line="440" w:lineRule="exact"/>
        <w:ind w:firstLineChars="196" w:firstLine="63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经济管理系：（</w:t>
      </w:r>
      <w:r w:rsidRPr="00BA162D">
        <w:rPr>
          <w:rFonts w:ascii="仿宋" w:eastAsia="仿宋" w:hAnsi="仿宋"/>
          <w:b/>
          <w:bCs/>
          <w:sz w:val="32"/>
          <w:szCs w:val="32"/>
        </w:rPr>
        <w:t>113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A162D">
        <w:rPr>
          <w:rFonts w:ascii="仿宋" w:eastAsia="仿宋" w:hAnsi="仿宋" w:hint="eastAsia"/>
          <w:sz w:val="32"/>
          <w:szCs w:val="32"/>
        </w:rPr>
        <w:t>黄崎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许阳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王小林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张超文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熊中旺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涂冰冰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龙晨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洪源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熊智煊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高成生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谢日凯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黄实良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许良杰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匡建镇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毛松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刘晨霖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赖天伟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万家乐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欧阳星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刘峤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戴友彬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万定康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彭培遂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金鑫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涂逸杰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候永强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陆腾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曹晓青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钟晓艳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龚仕林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胡鑫月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叶莉萍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何玲兴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罗词斌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贺冬珍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曹迁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肖昕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方晶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张嘉若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李昕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张丽萍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吴磊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吴清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董晨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黄纯雅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戴艳梅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曾颖婷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钟彩玲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李慧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邹颖强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杨昕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彭豪达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汤如星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黄小娟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徐静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刘慧慧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肖琴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曹清清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万逸博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彭春敏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董小香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曾嘉丽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廖煌英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刘娟红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刘检芬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胡鑫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刘正根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张宗霞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何玉婷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程冰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唐敏威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朱远帆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樊仁望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曹达强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刘南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钱龙辉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廖鹏标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余舒鹏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徐玉凤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赵青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余冬霞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李喜华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吴华玲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曾令朋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叶佳慧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黄家兴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柳玉琴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孙姝琦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应梦琴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熊必峰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陈博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陈玉婷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赵子成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许书婷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李雯倩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齐娟娟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卢英桃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涂静怡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刘粮富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李嘉怡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况鑫威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夏可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万应建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钟闵婷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徐杨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黄瑾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肖雅</w:t>
      </w:r>
    </w:p>
    <w:p w:rsidR="00922EAA" w:rsidRPr="00BA162D" w:rsidRDefault="00922EAA" w:rsidP="00BA162D">
      <w:pPr>
        <w:spacing w:line="440" w:lineRule="exact"/>
        <w:ind w:firstLineChars="196" w:firstLine="630"/>
        <w:rPr>
          <w:rFonts w:ascii="仿宋" w:eastAsia="仿宋" w:hAnsi="仿宋"/>
          <w:b/>
          <w:bCs/>
          <w:sz w:val="32"/>
          <w:szCs w:val="32"/>
        </w:rPr>
      </w:pPr>
      <w:r w:rsidRPr="00BA162D">
        <w:rPr>
          <w:rFonts w:ascii="仿宋" w:eastAsia="仿宋" w:hAnsi="仿宋" w:hint="eastAsia"/>
          <w:b/>
          <w:bCs/>
          <w:sz w:val="32"/>
          <w:szCs w:val="32"/>
        </w:rPr>
        <w:t>交通管理系：（</w:t>
      </w:r>
      <w:r w:rsidRPr="00BA162D">
        <w:rPr>
          <w:rFonts w:ascii="仿宋" w:eastAsia="仿宋" w:hAnsi="仿宋"/>
          <w:b/>
          <w:bCs/>
          <w:sz w:val="32"/>
          <w:szCs w:val="32"/>
        </w:rPr>
        <w:t>137</w:t>
      </w:r>
      <w:r w:rsidRPr="00BA162D">
        <w:rPr>
          <w:rFonts w:ascii="仿宋" w:eastAsia="仿宋" w:hAnsi="仿宋" w:hint="eastAsia"/>
          <w:b/>
          <w:bCs/>
          <w:sz w:val="32"/>
          <w:szCs w:val="32"/>
        </w:rPr>
        <w:t>人）</w:t>
      </w:r>
    </w:p>
    <w:p w:rsidR="00922EAA" w:rsidRPr="00BA162D" w:rsidRDefault="00922EAA" w:rsidP="00BA162D">
      <w:pPr>
        <w:spacing w:line="4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A162D">
        <w:rPr>
          <w:rFonts w:ascii="仿宋" w:eastAsia="仿宋" w:hAnsi="仿宋" w:hint="eastAsia"/>
          <w:sz w:val="32"/>
          <w:szCs w:val="32"/>
        </w:rPr>
        <w:t>胡春莹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熊俊华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沈华江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熊金燕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朱云云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龚志婷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黄叶菁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饶嘉微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颜苏珍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蔡晓婷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杨丹妮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赵敏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周建芳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罗腾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饶顺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余江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尹浩平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郭玉霞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万志民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涂远峰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付文俊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冯俊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聂小燕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严文玲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刘勋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刘可可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夏啟标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杨玉夏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张浩吉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张杰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王世聪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黄子文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茅隆波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刘彩弦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向惠红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李冰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欧阳憬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丁恬恬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刘雯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万礼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万童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黄志荧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邱丽娟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李影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李雨蒙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熊怡悦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谭鑫玉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程子洋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付宇晗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邹凯威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钟子玥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程红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占丽媛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邵淑琪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张维玲</w:t>
      </w:r>
      <w:r w:rsidRPr="00BA162D">
        <w:rPr>
          <w:rFonts w:ascii="仿宋" w:eastAsia="仿宋" w:hAnsi="仿宋"/>
          <w:sz w:val="32"/>
          <w:szCs w:val="32"/>
        </w:rPr>
        <w:t xml:space="preserve">  </w:t>
      </w:r>
      <w:r w:rsidRPr="00BA162D">
        <w:rPr>
          <w:rFonts w:ascii="仿宋" w:eastAsia="仿宋" w:hAnsi="仿宋" w:hint="eastAsia"/>
          <w:sz w:val="32"/>
          <w:szCs w:val="32"/>
        </w:rPr>
        <w:t>黎晓甜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蒋艺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尚敏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邓小妹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王淑玉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熊文婷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陈欣悦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余秋雨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陈金芳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夏琪鸿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饶林军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刘辉钵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许冬梅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谢艳芳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崔紫玲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唐镅锦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刘小燕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肖清芳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文敏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王俊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凌雅倩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徐如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魏丽敏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周雨柔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杨林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沈云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谢婷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夏丹丹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聂霞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杨媛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桂雄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熊若玲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兰思敏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甘煜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熊媛媛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于千荟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文静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徐闻婧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王小琴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张佳琦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黄淑珍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韩振宇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朱文丽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胡瑶瑶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张恒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夏招金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李纯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毛佳丽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何凯丽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程超男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舒依依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刘姿姿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雷梦珍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戴梦婷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陈晓敏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周宇辉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魏蓓纹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王志琴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王辰馨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熊诗童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李清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詹微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赵琪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崔加乐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涂瑞芬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谢祁生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李周永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刘银辉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朱正光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曾敏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王博文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刘香玉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李建鑫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周素娥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刘立清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左馨琪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唐珍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周丽</w:t>
      </w:r>
      <w:r w:rsidRPr="00BA162D">
        <w:rPr>
          <w:rFonts w:ascii="仿宋" w:eastAsia="仿宋" w:hAnsi="仿宋"/>
          <w:sz w:val="32"/>
          <w:szCs w:val="32"/>
        </w:rPr>
        <w:t xml:space="preserve"> </w:t>
      </w:r>
      <w:r w:rsidRPr="00BA162D">
        <w:rPr>
          <w:rFonts w:ascii="仿宋" w:eastAsia="仿宋" w:hAnsi="仿宋" w:hint="eastAsia"/>
          <w:sz w:val="32"/>
          <w:szCs w:val="32"/>
        </w:rPr>
        <w:t>黄珊</w:t>
      </w:r>
    </w:p>
    <w:p w:rsidR="00922EAA" w:rsidRDefault="00922EAA" w:rsidP="00BA162D">
      <w:pPr>
        <w:spacing w:line="360" w:lineRule="auto"/>
        <w:rPr>
          <w:rFonts w:ascii="仿宋_GB2312" w:eastAsia="仿宋_GB2312"/>
          <w:sz w:val="30"/>
          <w:szCs w:val="30"/>
        </w:rPr>
      </w:pPr>
    </w:p>
    <w:p w:rsidR="00922EAA" w:rsidRPr="0063032F" w:rsidRDefault="00922EAA" w:rsidP="007949B9">
      <w:pPr>
        <w:spacing w:line="600" w:lineRule="exact"/>
      </w:pPr>
    </w:p>
    <w:sectPr w:rsidR="00922EAA" w:rsidRPr="0063032F" w:rsidSect="0043684F">
      <w:footerReference w:type="default" r:id="rId7"/>
      <w:pgSz w:w="11906" w:h="16838"/>
      <w:pgMar w:top="1361" w:right="1531" w:bottom="1361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EAA" w:rsidRDefault="00922EAA" w:rsidP="0043684F">
      <w:r>
        <w:separator/>
      </w:r>
    </w:p>
  </w:endnote>
  <w:endnote w:type="continuationSeparator" w:id="0">
    <w:p w:rsidR="00922EAA" w:rsidRDefault="00922EAA" w:rsidP="004368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EAA" w:rsidRDefault="00922EAA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922EAA" w:rsidRDefault="00922EAA">
                <w:pPr>
                  <w:snapToGrid w:val="0"/>
                  <w:rPr>
                    <w:sz w:val="18"/>
                  </w:rPr>
                </w:pPr>
                <w:fldSimple w:instr=" PAGE  \* MERGEFORMAT ">
                  <w:r w:rsidRPr="00C17367">
                    <w:rPr>
                      <w:noProof/>
                      <w:sz w:val="18"/>
                    </w:rPr>
                    <w:t>1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EAA" w:rsidRDefault="00922EAA" w:rsidP="0043684F">
      <w:r>
        <w:separator/>
      </w:r>
    </w:p>
  </w:footnote>
  <w:footnote w:type="continuationSeparator" w:id="0">
    <w:p w:rsidR="00922EAA" w:rsidRDefault="00922EAA" w:rsidP="004368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75DEB"/>
    <w:multiLevelType w:val="hybridMultilevel"/>
    <w:tmpl w:val="B27CEB1A"/>
    <w:lvl w:ilvl="0" w:tplc="67CED944">
      <w:start w:val="1"/>
      <w:numFmt w:val="japaneseCounting"/>
      <w:lvlText w:val="第%1章"/>
      <w:lvlJc w:val="left"/>
      <w:pPr>
        <w:ind w:left="1080" w:hanging="10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1B56"/>
    <w:rsid w:val="00003608"/>
    <w:rsid w:val="00015839"/>
    <w:rsid w:val="000332A6"/>
    <w:rsid w:val="00034776"/>
    <w:rsid w:val="0003573F"/>
    <w:rsid w:val="00042D98"/>
    <w:rsid w:val="00043043"/>
    <w:rsid w:val="00050C94"/>
    <w:rsid w:val="000517BD"/>
    <w:rsid w:val="00060B69"/>
    <w:rsid w:val="00062EBD"/>
    <w:rsid w:val="000633D5"/>
    <w:rsid w:val="000711FD"/>
    <w:rsid w:val="000839F9"/>
    <w:rsid w:val="0008462D"/>
    <w:rsid w:val="000869C9"/>
    <w:rsid w:val="000873A7"/>
    <w:rsid w:val="00087617"/>
    <w:rsid w:val="000910F8"/>
    <w:rsid w:val="00095982"/>
    <w:rsid w:val="00097D53"/>
    <w:rsid w:val="000A0851"/>
    <w:rsid w:val="000A14A1"/>
    <w:rsid w:val="000A2D50"/>
    <w:rsid w:val="000A44F9"/>
    <w:rsid w:val="000A57F2"/>
    <w:rsid w:val="000A63FA"/>
    <w:rsid w:val="000B52D1"/>
    <w:rsid w:val="000C01BE"/>
    <w:rsid w:val="000C7A8B"/>
    <w:rsid w:val="000D2099"/>
    <w:rsid w:val="000D2AB8"/>
    <w:rsid w:val="000D2E08"/>
    <w:rsid w:val="000D3FE7"/>
    <w:rsid w:val="000D48D8"/>
    <w:rsid w:val="000D6407"/>
    <w:rsid w:val="000D6F04"/>
    <w:rsid w:val="000E1F89"/>
    <w:rsid w:val="000E27F0"/>
    <w:rsid w:val="000E2CC7"/>
    <w:rsid w:val="000E515F"/>
    <w:rsid w:val="00105D40"/>
    <w:rsid w:val="0011045E"/>
    <w:rsid w:val="001111A5"/>
    <w:rsid w:val="0011273B"/>
    <w:rsid w:val="001207CB"/>
    <w:rsid w:val="00121646"/>
    <w:rsid w:val="00125E7D"/>
    <w:rsid w:val="0013479A"/>
    <w:rsid w:val="00136B44"/>
    <w:rsid w:val="00137325"/>
    <w:rsid w:val="00141B05"/>
    <w:rsid w:val="00141E63"/>
    <w:rsid w:val="00143B05"/>
    <w:rsid w:val="00146294"/>
    <w:rsid w:val="00147537"/>
    <w:rsid w:val="001519B0"/>
    <w:rsid w:val="00155F43"/>
    <w:rsid w:val="0015738F"/>
    <w:rsid w:val="00160F48"/>
    <w:rsid w:val="0016630B"/>
    <w:rsid w:val="00166C75"/>
    <w:rsid w:val="00167B61"/>
    <w:rsid w:val="00167EA1"/>
    <w:rsid w:val="0017249E"/>
    <w:rsid w:val="00177845"/>
    <w:rsid w:val="0018153C"/>
    <w:rsid w:val="00182E2B"/>
    <w:rsid w:val="001A4B4D"/>
    <w:rsid w:val="001A5259"/>
    <w:rsid w:val="001A7A3F"/>
    <w:rsid w:val="001B3CC8"/>
    <w:rsid w:val="001B3E5E"/>
    <w:rsid w:val="001B4A8C"/>
    <w:rsid w:val="001C5ACE"/>
    <w:rsid w:val="001C6E1D"/>
    <w:rsid w:val="001C7018"/>
    <w:rsid w:val="001D250B"/>
    <w:rsid w:val="001D2F9B"/>
    <w:rsid w:val="001E3B47"/>
    <w:rsid w:val="001E7BB9"/>
    <w:rsid w:val="001F20F3"/>
    <w:rsid w:val="001F2D81"/>
    <w:rsid w:val="001F6347"/>
    <w:rsid w:val="00214655"/>
    <w:rsid w:val="00215687"/>
    <w:rsid w:val="00216373"/>
    <w:rsid w:val="00217D8E"/>
    <w:rsid w:val="00220220"/>
    <w:rsid w:val="00220A69"/>
    <w:rsid w:val="00241060"/>
    <w:rsid w:val="0024329D"/>
    <w:rsid w:val="002463AD"/>
    <w:rsid w:val="0025066C"/>
    <w:rsid w:val="002525F2"/>
    <w:rsid w:val="00253C0D"/>
    <w:rsid w:val="002541AC"/>
    <w:rsid w:val="0026145A"/>
    <w:rsid w:val="0026455A"/>
    <w:rsid w:val="002709A0"/>
    <w:rsid w:val="00271B56"/>
    <w:rsid w:val="002739ED"/>
    <w:rsid w:val="00273F04"/>
    <w:rsid w:val="002768A0"/>
    <w:rsid w:val="00285881"/>
    <w:rsid w:val="002941BD"/>
    <w:rsid w:val="002960F3"/>
    <w:rsid w:val="002A22B4"/>
    <w:rsid w:val="002A2731"/>
    <w:rsid w:val="002A39F7"/>
    <w:rsid w:val="002B2930"/>
    <w:rsid w:val="002B39D3"/>
    <w:rsid w:val="002B5C81"/>
    <w:rsid w:val="002C07D8"/>
    <w:rsid w:val="002C4551"/>
    <w:rsid w:val="002C6C0C"/>
    <w:rsid w:val="002C6D6C"/>
    <w:rsid w:val="002D035C"/>
    <w:rsid w:val="002D405D"/>
    <w:rsid w:val="002D62D8"/>
    <w:rsid w:val="002D68E8"/>
    <w:rsid w:val="002D7031"/>
    <w:rsid w:val="002D7336"/>
    <w:rsid w:val="002D7E12"/>
    <w:rsid w:val="002E355C"/>
    <w:rsid w:val="002F047C"/>
    <w:rsid w:val="002F5842"/>
    <w:rsid w:val="002F77B0"/>
    <w:rsid w:val="003069F1"/>
    <w:rsid w:val="00311B1D"/>
    <w:rsid w:val="00316A45"/>
    <w:rsid w:val="00317912"/>
    <w:rsid w:val="003218C1"/>
    <w:rsid w:val="00321A1B"/>
    <w:rsid w:val="00322CD2"/>
    <w:rsid w:val="00331F61"/>
    <w:rsid w:val="003371E3"/>
    <w:rsid w:val="00341D55"/>
    <w:rsid w:val="003443C5"/>
    <w:rsid w:val="003512E0"/>
    <w:rsid w:val="00351CFB"/>
    <w:rsid w:val="00352123"/>
    <w:rsid w:val="0035416A"/>
    <w:rsid w:val="00363256"/>
    <w:rsid w:val="0036339A"/>
    <w:rsid w:val="00363B0A"/>
    <w:rsid w:val="00372BB0"/>
    <w:rsid w:val="003845C2"/>
    <w:rsid w:val="0039471B"/>
    <w:rsid w:val="003A0866"/>
    <w:rsid w:val="003A248F"/>
    <w:rsid w:val="003A2E3D"/>
    <w:rsid w:val="003A30AB"/>
    <w:rsid w:val="003A5916"/>
    <w:rsid w:val="003B5F8D"/>
    <w:rsid w:val="003D2391"/>
    <w:rsid w:val="003D7C09"/>
    <w:rsid w:val="003D7E4E"/>
    <w:rsid w:val="003E5550"/>
    <w:rsid w:val="003E753D"/>
    <w:rsid w:val="003F0ED6"/>
    <w:rsid w:val="003F0F51"/>
    <w:rsid w:val="003F4493"/>
    <w:rsid w:val="003F4EC4"/>
    <w:rsid w:val="003F503C"/>
    <w:rsid w:val="003F5F24"/>
    <w:rsid w:val="004064B9"/>
    <w:rsid w:val="00410A63"/>
    <w:rsid w:val="00414BB1"/>
    <w:rsid w:val="0041609F"/>
    <w:rsid w:val="00420F87"/>
    <w:rsid w:val="00422FAB"/>
    <w:rsid w:val="00423939"/>
    <w:rsid w:val="00427EB4"/>
    <w:rsid w:val="00430F4B"/>
    <w:rsid w:val="00431725"/>
    <w:rsid w:val="00431AB5"/>
    <w:rsid w:val="00432627"/>
    <w:rsid w:val="004352F4"/>
    <w:rsid w:val="00435E1B"/>
    <w:rsid w:val="004362D4"/>
    <w:rsid w:val="0043684F"/>
    <w:rsid w:val="00437538"/>
    <w:rsid w:val="00445C6F"/>
    <w:rsid w:val="00447EB3"/>
    <w:rsid w:val="004550F3"/>
    <w:rsid w:val="00462731"/>
    <w:rsid w:val="00462FD7"/>
    <w:rsid w:val="00473A0A"/>
    <w:rsid w:val="00473BB3"/>
    <w:rsid w:val="00474B1A"/>
    <w:rsid w:val="0047682C"/>
    <w:rsid w:val="00481282"/>
    <w:rsid w:val="00492515"/>
    <w:rsid w:val="004B3AAA"/>
    <w:rsid w:val="004C28CA"/>
    <w:rsid w:val="004C3728"/>
    <w:rsid w:val="004C50DC"/>
    <w:rsid w:val="004D706F"/>
    <w:rsid w:val="004F33CB"/>
    <w:rsid w:val="004F7E8A"/>
    <w:rsid w:val="00501EB8"/>
    <w:rsid w:val="00505F7E"/>
    <w:rsid w:val="00505F9F"/>
    <w:rsid w:val="005115B3"/>
    <w:rsid w:val="00513933"/>
    <w:rsid w:val="005208E8"/>
    <w:rsid w:val="0052396F"/>
    <w:rsid w:val="00524C6C"/>
    <w:rsid w:val="00537056"/>
    <w:rsid w:val="005373C9"/>
    <w:rsid w:val="005375A0"/>
    <w:rsid w:val="00542B4D"/>
    <w:rsid w:val="0054720F"/>
    <w:rsid w:val="0055289F"/>
    <w:rsid w:val="00555E40"/>
    <w:rsid w:val="0055665A"/>
    <w:rsid w:val="00561CF0"/>
    <w:rsid w:val="00570DDF"/>
    <w:rsid w:val="00574492"/>
    <w:rsid w:val="0058165C"/>
    <w:rsid w:val="005823C7"/>
    <w:rsid w:val="00585D8A"/>
    <w:rsid w:val="0058713F"/>
    <w:rsid w:val="005956C4"/>
    <w:rsid w:val="005965E6"/>
    <w:rsid w:val="005974FF"/>
    <w:rsid w:val="005A02FA"/>
    <w:rsid w:val="005B1242"/>
    <w:rsid w:val="005B1CD2"/>
    <w:rsid w:val="005B1D01"/>
    <w:rsid w:val="005B2B5E"/>
    <w:rsid w:val="005B3850"/>
    <w:rsid w:val="005B6A05"/>
    <w:rsid w:val="005C1620"/>
    <w:rsid w:val="005C433B"/>
    <w:rsid w:val="005C6BAF"/>
    <w:rsid w:val="005D2935"/>
    <w:rsid w:val="005D3266"/>
    <w:rsid w:val="005D4C6D"/>
    <w:rsid w:val="005D7FA4"/>
    <w:rsid w:val="005E4430"/>
    <w:rsid w:val="005F03CE"/>
    <w:rsid w:val="005F3B87"/>
    <w:rsid w:val="005F48B5"/>
    <w:rsid w:val="005F4C4D"/>
    <w:rsid w:val="00600858"/>
    <w:rsid w:val="006033B5"/>
    <w:rsid w:val="00603AF3"/>
    <w:rsid w:val="00603C43"/>
    <w:rsid w:val="0061481C"/>
    <w:rsid w:val="00621381"/>
    <w:rsid w:val="0063032F"/>
    <w:rsid w:val="00631860"/>
    <w:rsid w:val="00633BEF"/>
    <w:rsid w:val="00642A28"/>
    <w:rsid w:val="006513ED"/>
    <w:rsid w:val="00656B43"/>
    <w:rsid w:val="00662049"/>
    <w:rsid w:val="00662A96"/>
    <w:rsid w:val="00666435"/>
    <w:rsid w:val="0067358D"/>
    <w:rsid w:val="00674E87"/>
    <w:rsid w:val="00677BA5"/>
    <w:rsid w:val="0068595E"/>
    <w:rsid w:val="00685F60"/>
    <w:rsid w:val="00687B67"/>
    <w:rsid w:val="00692F3A"/>
    <w:rsid w:val="00693155"/>
    <w:rsid w:val="006959D8"/>
    <w:rsid w:val="006971BE"/>
    <w:rsid w:val="006B28CC"/>
    <w:rsid w:val="006C2DB6"/>
    <w:rsid w:val="006C3B10"/>
    <w:rsid w:val="006C64BC"/>
    <w:rsid w:val="006D0615"/>
    <w:rsid w:val="006D0B12"/>
    <w:rsid w:val="006D6B20"/>
    <w:rsid w:val="006D7552"/>
    <w:rsid w:val="006F1943"/>
    <w:rsid w:val="006F1A88"/>
    <w:rsid w:val="006F31FA"/>
    <w:rsid w:val="006F3D0B"/>
    <w:rsid w:val="006F44AE"/>
    <w:rsid w:val="006F59E0"/>
    <w:rsid w:val="006F5FBE"/>
    <w:rsid w:val="00700A71"/>
    <w:rsid w:val="00702D7F"/>
    <w:rsid w:val="0070668F"/>
    <w:rsid w:val="00712648"/>
    <w:rsid w:val="00713EDF"/>
    <w:rsid w:val="00717CB5"/>
    <w:rsid w:val="007213D7"/>
    <w:rsid w:val="00725AAF"/>
    <w:rsid w:val="00731B54"/>
    <w:rsid w:val="0073357A"/>
    <w:rsid w:val="007368C7"/>
    <w:rsid w:val="00753902"/>
    <w:rsid w:val="00764483"/>
    <w:rsid w:val="00773811"/>
    <w:rsid w:val="00775C44"/>
    <w:rsid w:val="0077669F"/>
    <w:rsid w:val="00781D7F"/>
    <w:rsid w:val="007843DF"/>
    <w:rsid w:val="00784A47"/>
    <w:rsid w:val="00784A52"/>
    <w:rsid w:val="00785B3F"/>
    <w:rsid w:val="00790D7E"/>
    <w:rsid w:val="00791EB3"/>
    <w:rsid w:val="007934F3"/>
    <w:rsid w:val="00793C27"/>
    <w:rsid w:val="007949B9"/>
    <w:rsid w:val="007979E4"/>
    <w:rsid w:val="007A28F2"/>
    <w:rsid w:val="007A358B"/>
    <w:rsid w:val="007B2366"/>
    <w:rsid w:val="007B2A87"/>
    <w:rsid w:val="007C5A89"/>
    <w:rsid w:val="007D1CB8"/>
    <w:rsid w:val="007D3FBF"/>
    <w:rsid w:val="007D5173"/>
    <w:rsid w:val="007E18BD"/>
    <w:rsid w:val="007E1A63"/>
    <w:rsid w:val="007F392A"/>
    <w:rsid w:val="007F6DC8"/>
    <w:rsid w:val="00803F70"/>
    <w:rsid w:val="00804465"/>
    <w:rsid w:val="00807147"/>
    <w:rsid w:val="008105BC"/>
    <w:rsid w:val="00826D03"/>
    <w:rsid w:val="0083169B"/>
    <w:rsid w:val="00834767"/>
    <w:rsid w:val="00834E82"/>
    <w:rsid w:val="00837429"/>
    <w:rsid w:val="00843F4C"/>
    <w:rsid w:val="00851502"/>
    <w:rsid w:val="00852368"/>
    <w:rsid w:val="00856424"/>
    <w:rsid w:val="00866288"/>
    <w:rsid w:val="008707BC"/>
    <w:rsid w:val="00875154"/>
    <w:rsid w:val="00876230"/>
    <w:rsid w:val="0087713E"/>
    <w:rsid w:val="00881769"/>
    <w:rsid w:val="00884FE7"/>
    <w:rsid w:val="0088790E"/>
    <w:rsid w:val="008915EA"/>
    <w:rsid w:val="00891FF4"/>
    <w:rsid w:val="00894423"/>
    <w:rsid w:val="008A034D"/>
    <w:rsid w:val="008A1412"/>
    <w:rsid w:val="008A2446"/>
    <w:rsid w:val="008A2DB9"/>
    <w:rsid w:val="008A4421"/>
    <w:rsid w:val="008A481E"/>
    <w:rsid w:val="008A4C9A"/>
    <w:rsid w:val="008A73C5"/>
    <w:rsid w:val="008C63ED"/>
    <w:rsid w:val="008D39DE"/>
    <w:rsid w:val="008D426B"/>
    <w:rsid w:val="008E0C00"/>
    <w:rsid w:val="008E1571"/>
    <w:rsid w:val="008E2FC1"/>
    <w:rsid w:val="008E48D7"/>
    <w:rsid w:val="008E55E6"/>
    <w:rsid w:val="008F4F8C"/>
    <w:rsid w:val="009036E1"/>
    <w:rsid w:val="0090376A"/>
    <w:rsid w:val="00910286"/>
    <w:rsid w:val="00912BEA"/>
    <w:rsid w:val="00920AE4"/>
    <w:rsid w:val="00920C68"/>
    <w:rsid w:val="00922EAA"/>
    <w:rsid w:val="00930A94"/>
    <w:rsid w:val="00930E77"/>
    <w:rsid w:val="00933170"/>
    <w:rsid w:val="009342BD"/>
    <w:rsid w:val="009354F7"/>
    <w:rsid w:val="009369AF"/>
    <w:rsid w:val="00941296"/>
    <w:rsid w:val="00950458"/>
    <w:rsid w:val="00952FC2"/>
    <w:rsid w:val="009532E9"/>
    <w:rsid w:val="009604C6"/>
    <w:rsid w:val="00967448"/>
    <w:rsid w:val="00975B23"/>
    <w:rsid w:val="00986B04"/>
    <w:rsid w:val="00986BA3"/>
    <w:rsid w:val="009A2174"/>
    <w:rsid w:val="009A2823"/>
    <w:rsid w:val="009A2F16"/>
    <w:rsid w:val="009A3F02"/>
    <w:rsid w:val="009A653C"/>
    <w:rsid w:val="009A7A68"/>
    <w:rsid w:val="009B0A89"/>
    <w:rsid w:val="009D2ED4"/>
    <w:rsid w:val="009D576D"/>
    <w:rsid w:val="009D7225"/>
    <w:rsid w:val="009E12AA"/>
    <w:rsid w:val="009E2600"/>
    <w:rsid w:val="009E2E52"/>
    <w:rsid w:val="009E3551"/>
    <w:rsid w:val="009F1336"/>
    <w:rsid w:val="009F1607"/>
    <w:rsid w:val="009F20EA"/>
    <w:rsid w:val="00A005F0"/>
    <w:rsid w:val="00A0143C"/>
    <w:rsid w:val="00A02BCA"/>
    <w:rsid w:val="00A23BE6"/>
    <w:rsid w:val="00A27FBA"/>
    <w:rsid w:val="00A30832"/>
    <w:rsid w:val="00A3562F"/>
    <w:rsid w:val="00A35BE8"/>
    <w:rsid w:val="00A374ED"/>
    <w:rsid w:val="00A50C04"/>
    <w:rsid w:val="00A60F23"/>
    <w:rsid w:val="00A77CF7"/>
    <w:rsid w:val="00A82419"/>
    <w:rsid w:val="00A84B8D"/>
    <w:rsid w:val="00A85442"/>
    <w:rsid w:val="00A8611D"/>
    <w:rsid w:val="00A93246"/>
    <w:rsid w:val="00A960F2"/>
    <w:rsid w:val="00AB2D49"/>
    <w:rsid w:val="00AB4647"/>
    <w:rsid w:val="00AB7395"/>
    <w:rsid w:val="00AC1CF2"/>
    <w:rsid w:val="00AC5AFF"/>
    <w:rsid w:val="00AC7738"/>
    <w:rsid w:val="00AD08C6"/>
    <w:rsid w:val="00AD2426"/>
    <w:rsid w:val="00AD295E"/>
    <w:rsid w:val="00AD49FC"/>
    <w:rsid w:val="00AE369B"/>
    <w:rsid w:val="00AE6C52"/>
    <w:rsid w:val="00AE7080"/>
    <w:rsid w:val="00AE75A0"/>
    <w:rsid w:val="00AF007F"/>
    <w:rsid w:val="00AF4FB3"/>
    <w:rsid w:val="00B00859"/>
    <w:rsid w:val="00B033FB"/>
    <w:rsid w:val="00B03C29"/>
    <w:rsid w:val="00B074F2"/>
    <w:rsid w:val="00B11E06"/>
    <w:rsid w:val="00B12E63"/>
    <w:rsid w:val="00B167AB"/>
    <w:rsid w:val="00B17847"/>
    <w:rsid w:val="00B253B4"/>
    <w:rsid w:val="00B307A0"/>
    <w:rsid w:val="00B35CE8"/>
    <w:rsid w:val="00B36E30"/>
    <w:rsid w:val="00B408BA"/>
    <w:rsid w:val="00B42461"/>
    <w:rsid w:val="00B45257"/>
    <w:rsid w:val="00B5239A"/>
    <w:rsid w:val="00B55458"/>
    <w:rsid w:val="00B62BEC"/>
    <w:rsid w:val="00B62E75"/>
    <w:rsid w:val="00B751BD"/>
    <w:rsid w:val="00B831B3"/>
    <w:rsid w:val="00B86E73"/>
    <w:rsid w:val="00B878C1"/>
    <w:rsid w:val="00B91DD5"/>
    <w:rsid w:val="00B9310D"/>
    <w:rsid w:val="00B959E5"/>
    <w:rsid w:val="00B95F48"/>
    <w:rsid w:val="00B96B55"/>
    <w:rsid w:val="00B96B65"/>
    <w:rsid w:val="00BA162D"/>
    <w:rsid w:val="00BA44E0"/>
    <w:rsid w:val="00BA7DBC"/>
    <w:rsid w:val="00BB7628"/>
    <w:rsid w:val="00BC3C83"/>
    <w:rsid w:val="00BC4A4E"/>
    <w:rsid w:val="00BC5181"/>
    <w:rsid w:val="00BE12DB"/>
    <w:rsid w:val="00BE1C74"/>
    <w:rsid w:val="00BE28E9"/>
    <w:rsid w:val="00BE3B9C"/>
    <w:rsid w:val="00BE4C36"/>
    <w:rsid w:val="00BE60D3"/>
    <w:rsid w:val="00BF0B82"/>
    <w:rsid w:val="00BF6BE4"/>
    <w:rsid w:val="00C0274F"/>
    <w:rsid w:val="00C04596"/>
    <w:rsid w:val="00C04DCA"/>
    <w:rsid w:val="00C06130"/>
    <w:rsid w:val="00C06F58"/>
    <w:rsid w:val="00C17367"/>
    <w:rsid w:val="00C22F5B"/>
    <w:rsid w:val="00C24CBF"/>
    <w:rsid w:val="00C26AD4"/>
    <w:rsid w:val="00C27464"/>
    <w:rsid w:val="00C300F2"/>
    <w:rsid w:val="00C306D2"/>
    <w:rsid w:val="00C319AC"/>
    <w:rsid w:val="00C41FD9"/>
    <w:rsid w:val="00C43241"/>
    <w:rsid w:val="00C46656"/>
    <w:rsid w:val="00C56386"/>
    <w:rsid w:val="00C576ED"/>
    <w:rsid w:val="00C61BD1"/>
    <w:rsid w:val="00C61DD7"/>
    <w:rsid w:val="00C634A9"/>
    <w:rsid w:val="00C65DCA"/>
    <w:rsid w:val="00C66BB7"/>
    <w:rsid w:val="00C67C52"/>
    <w:rsid w:val="00C7226A"/>
    <w:rsid w:val="00C75E22"/>
    <w:rsid w:val="00C804A4"/>
    <w:rsid w:val="00C81EB1"/>
    <w:rsid w:val="00C84085"/>
    <w:rsid w:val="00C946DD"/>
    <w:rsid w:val="00CA02EE"/>
    <w:rsid w:val="00CA2DE3"/>
    <w:rsid w:val="00CA6188"/>
    <w:rsid w:val="00CA7A2A"/>
    <w:rsid w:val="00CB1407"/>
    <w:rsid w:val="00CB1D4B"/>
    <w:rsid w:val="00CB20F9"/>
    <w:rsid w:val="00CB4ED6"/>
    <w:rsid w:val="00CC119C"/>
    <w:rsid w:val="00CC3CA5"/>
    <w:rsid w:val="00CD2107"/>
    <w:rsid w:val="00CD44C4"/>
    <w:rsid w:val="00CF0EE3"/>
    <w:rsid w:val="00CF1572"/>
    <w:rsid w:val="00CF3593"/>
    <w:rsid w:val="00D003A9"/>
    <w:rsid w:val="00D0061F"/>
    <w:rsid w:val="00D009A3"/>
    <w:rsid w:val="00D04D49"/>
    <w:rsid w:val="00D11F1E"/>
    <w:rsid w:val="00D256C8"/>
    <w:rsid w:val="00D32189"/>
    <w:rsid w:val="00D324B5"/>
    <w:rsid w:val="00D366CF"/>
    <w:rsid w:val="00D37E87"/>
    <w:rsid w:val="00D41C53"/>
    <w:rsid w:val="00D44833"/>
    <w:rsid w:val="00D571B4"/>
    <w:rsid w:val="00D6008E"/>
    <w:rsid w:val="00D752A9"/>
    <w:rsid w:val="00D778FA"/>
    <w:rsid w:val="00D77B53"/>
    <w:rsid w:val="00D80FFA"/>
    <w:rsid w:val="00D86306"/>
    <w:rsid w:val="00D871B3"/>
    <w:rsid w:val="00D93DF6"/>
    <w:rsid w:val="00D94A95"/>
    <w:rsid w:val="00D9649B"/>
    <w:rsid w:val="00D979A6"/>
    <w:rsid w:val="00DA0848"/>
    <w:rsid w:val="00DA29A3"/>
    <w:rsid w:val="00DA4159"/>
    <w:rsid w:val="00DA589E"/>
    <w:rsid w:val="00DB3428"/>
    <w:rsid w:val="00DB3F6E"/>
    <w:rsid w:val="00DC00B6"/>
    <w:rsid w:val="00DC4469"/>
    <w:rsid w:val="00DE26A2"/>
    <w:rsid w:val="00DE5F22"/>
    <w:rsid w:val="00DF2315"/>
    <w:rsid w:val="00DF32B0"/>
    <w:rsid w:val="00DF3801"/>
    <w:rsid w:val="00E02F1C"/>
    <w:rsid w:val="00E07157"/>
    <w:rsid w:val="00E138F3"/>
    <w:rsid w:val="00E20AB6"/>
    <w:rsid w:val="00E214BE"/>
    <w:rsid w:val="00E2221A"/>
    <w:rsid w:val="00E301DA"/>
    <w:rsid w:val="00E30992"/>
    <w:rsid w:val="00E408E1"/>
    <w:rsid w:val="00E42197"/>
    <w:rsid w:val="00E57894"/>
    <w:rsid w:val="00E63499"/>
    <w:rsid w:val="00E67D43"/>
    <w:rsid w:val="00E71A79"/>
    <w:rsid w:val="00E71D36"/>
    <w:rsid w:val="00E71FD9"/>
    <w:rsid w:val="00E76064"/>
    <w:rsid w:val="00E76EEF"/>
    <w:rsid w:val="00E77CB9"/>
    <w:rsid w:val="00E77D78"/>
    <w:rsid w:val="00E81366"/>
    <w:rsid w:val="00E824DA"/>
    <w:rsid w:val="00E91D2D"/>
    <w:rsid w:val="00E923AC"/>
    <w:rsid w:val="00EA0095"/>
    <w:rsid w:val="00EB0E1C"/>
    <w:rsid w:val="00EB13B6"/>
    <w:rsid w:val="00EB308B"/>
    <w:rsid w:val="00EC16B8"/>
    <w:rsid w:val="00EC6BEA"/>
    <w:rsid w:val="00ED01B6"/>
    <w:rsid w:val="00ED1C6D"/>
    <w:rsid w:val="00ED39B2"/>
    <w:rsid w:val="00ED3BB7"/>
    <w:rsid w:val="00ED3DFC"/>
    <w:rsid w:val="00ED4546"/>
    <w:rsid w:val="00EE1DC4"/>
    <w:rsid w:val="00EE4711"/>
    <w:rsid w:val="00EE6779"/>
    <w:rsid w:val="00EF4886"/>
    <w:rsid w:val="00EF56F0"/>
    <w:rsid w:val="00F014DC"/>
    <w:rsid w:val="00F10CBD"/>
    <w:rsid w:val="00F120F7"/>
    <w:rsid w:val="00F12A88"/>
    <w:rsid w:val="00F15220"/>
    <w:rsid w:val="00F1651B"/>
    <w:rsid w:val="00F24B6C"/>
    <w:rsid w:val="00F31ADD"/>
    <w:rsid w:val="00F4310B"/>
    <w:rsid w:val="00F454E9"/>
    <w:rsid w:val="00F479BE"/>
    <w:rsid w:val="00F5481B"/>
    <w:rsid w:val="00F54F87"/>
    <w:rsid w:val="00F5571F"/>
    <w:rsid w:val="00F57A76"/>
    <w:rsid w:val="00F62EFA"/>
    <w:rsid w:val="00F66EEC"/>
    <w:rsid w:val="00F71494"/>
    <w:rsid w:val="00F77BF5"/>
    <w:rsid w:val="00F804C5"/>
    <w:rsid w:val="00F90635"/>
    <w:rsid w:val="00F90D87"/>
    <w:rsid w:val="00FA0A1D"/>
    <w:rsid w:val="00FA37E0"/>
    <w:rsid w:val="00FA4471"/>
    <w:rsid w:val="00FB2651"/>
    <w:rsid w:val="00FB536D"/>
    <w:rsid w:val="00FC299E"/>
    <w:rsid w:val="00FC4AD0"/>
    <w:rsid w:val="00FD0B5C"/>
    <w:rsid w:val="00FD134F"/>
    <w:rsid w:val="00FD24DA"/>
    <w:rsid w:val="00FD2771"/>
    <w:rsid w:val="00FD5003"/>
    <w:rsid w:val="00FD609D"/>
    <w:rsid w:val="00FE0E67"/>
    <w:rsid w:val="00FE23B5"/>
    <w:rsid w:val="00FE2739"/>
    <w:rsid w:val="00FE3C3E"/>
    <w:rsid w:val="00FE5DD4"/>
    <w:rsid w:val="00FE674C"/>
    <w:rsid w:val="00FE7EE5"/>
    <w:rsid w:val="00FF15D7"/>
    <w:rsid w:val="00FF4B4D"/>
    <w:rsid w:val="00FF6479"/>
    <w:rsid w:val="00FF7C96"/>
    <w:rsid w:val="010B169D"/>
    <w:rsid w:val="07A1178C"/>
    <w:rsid w:val="085E79A8"/>
    <w:rsid w:val="0A757F95"/>
    <w:rsid w:val="0B034890"/>
    <w:rsid w:val="0B310058"/>
    <w:rsid w:val="0B786466"/>
    <w:rsid w:val="0BC95C05"/>
    <w:rsid w:val="0CB14EAB"/>
    <w:rsid w:val="0D570DBC"/>
    <w:rsid w:val="0F443E7D"/>
    <w:rsid w:val="127E5781"/>
    <w:rsid w:val="185B0DE7"/>
    <w:rsid w:val="18855834"/>
    <w:rsid w:val="1947529C"/>
    <w:rsid w:val="1AC31CD8"/>
    <w:rsid w:val="1E1C139B"/>
    <w:rsid w:val="1EFB3369"/>
    <w:rsid w:val="1F327165"/>
    <w:rsid w:val="22903D3A"/>
    <w:rsid w:val="248D529B"/>
    <w:rsid w:val="2583327D"/>
    <w:rsid w:val="259E227E"/>
    <w:rsid w:val="27C45B3A"/>
    <w:rsid w:val="29110E4D"/>
    <w:rsid w:val="2916019C"/>
    <w:rsid w:val="29DC73E9"/>
    <w:rsid w:val="2AB9093A"/>
    <w:rsid w:val="2ACD45CE"/>
    <w:rsid w:val="2AE65390"/>
    <w:rsid w:val="2E9715E4"/>
    <w:rsid w:val="2F3978AF"/>
    <w:rsid w:val="2FC10CF8"/>
    <w:rsid w:val="31E76351"/>
    <w:rsid w:val="35D17862"/>
    <w:rsid w:val="3891614D"/>
    <w:rsid w:val="3B3C7E0C"/>
    <w:rsid w:val="3E433B72"/>
    <w:rsid w:val="3F9A5CB1"/>
    <w:rsid w:val="404339A2"/>
    <w:rsid w:val="435E4189"/>
    <w:rsid w:val="446D2252"/>
    <w:rsid w:val="4A8441FF"/>
    <w:rsid w:val="4D760D11"/>
    <w:rsid w:val="5015117E"/>
    <w:rsid w:val="51BC5E8E"/>
    <w:rsid w:val="58FF2710"/>
    <w:rsid w:val="591400CB"/>
    <w:rsid w:val="5AA45BD2"/>
    <w:rsid w:val="5CAF2FEC"/>
    <w:rsid w:val="5DDF7AC4"/>
    <w:rsid w:val="5E6A471D"/>
    <w:rsid w:val="5F2D3492"/>
    <w:rsid w:val="5FAC14BA"/>
    <w:rsid w:val="60C77208"/>
    <w:rsid w:val="6122200A"/>
    <w:rsid w:val="61C77E1E"/>
    <w:rsid w:val="670C45F4"/>
    <w:rsid w:val="6C16441E"/>
    <w:rsid w:val="6F9E1C97"/>
    <w:rsid w:val="70C72A03"/>
    <w:rsid w:val="71896506"/>
    <w:rsid w:val="72916CB9"/>
    <w:rsid w:val="73302C6A"/>
    <w:rsid w:val="768D737D"/>
    <w:rsid w:val="7B2E21D4"/>
    <w:rsid w:val="7DEB5177"/>
    <w:rsid w:val="7E2C7D04"/>
    <w:rsid w:val="7E8A6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84F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43684F"/>
    <w:pPr>
      <w:ind w:firstLineChars="200" w:firstLine="600"/>
    </w:pPr>
    <w:rPr>
      <w:sz w:val="3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3684F"/>
    <w:rPr>
      <w:rFonts w:ascii="Times New Roman" w:eastAsia="宋体" w:hAnsi="Times New Roman" w:cs="Times New Roman"/>
      <w:sz w:val="24"/>
      <w:szCs w:val="24"/>
      <w:lang w:val="en-US" w:eastAsia="zh-CN"/>
    </w:rPr>
  </w:style>
  <w:style w:type="paragraph" w:styleId="PlainText">
    <w:name w:val="Plain Text"/>
    <w:basedOn w:val="Normal"/>
    <w:link w:val="PlainTextChar"/>
    <w:uiPriority w:val="99"/>
    <w:rsid w:val="0043684F"/>
    <w:rPr>
      <w:rFonts w:ascii="宋体" w:hAnsi="Courier New" w:cs="Courier New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43684F"/>
    <w:rPr>
      <w:rFonts w:ascii="宋体" w:eastAsia="宋体" w:hAnsi="Courier New" w:cs="Courier New"/>
      <w:sz w:val="21"/>
      <w:szCs w:val="21"/>
    </w:rPr>
  </w:style>
  <w:style w:type="paragraph" w:styleId="Date">
    <w:name w:val="Date"/>
    <w:basedOn w:val="Normal"/>
    <w:next w:val="Normal"/>
    <w:link w:val="DateChar"/>
    <w:uiPriority w:val="99"/>
    <w:semiHidden/>
    <w:rsid w:val="0043684F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43684F"/>
    <w:rPr>
      <w:rFonts w:ascii="Times New Roman" w:eastAsia="宋体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368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3684F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4368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3684F"/>
    <w:rPr>
      <w:rFonts w:cs="Times New Roman"/>
      <w:sz w:val="18"/>
      <w:szCs w:val="18"/>
    </w:rPr>
  </w:style>
  <w:style w:type="paragraph" w:styleId="BodyText2">
    <w:name w:val="Body Text 2"/>
    <w:basedOn w:val="Normal"/>
    <w:link w:val="BodyText2Char"/>
    <w:uiPriority w:val="99"/>
    <w:rsid w:val="0043684F"/>
    <w:pPr>
      <w:spacing w:before="100" w:beforeAutospacing="1" w:after="120" w:line="480" w:lineRule="auto"/>
    </w:pPr>
    <w:rPr>
      <w:szCs w:val="21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43684F"/>
    <w:rPr>
      <w:rFonts w:ascii="Times New Roman" w:eastAsia="宋体" w:hAnsi="Times New Roman" w:cs="Times New Roman"/>
      <w:sz w:val="21"/>
      <w:szCs w:val="21"/>
    </w:rPr>
  </w:style>
  <w:style w:type="paragraph" w:styleId="NormalWeb">
    <w:name w:val="Normal (Web)"/>
    <w:basedOn w:val="Normal"/>
    <w:uiPriority w:val="99"/>
    <w:rsid w:val="0043684F"/>
    <w:rPr>
      <w:sz w:val="24"/>
    </w:rPr>
  </w:style>
  <w:style w:type="character" w:styleId="Strong">
    <w:name w:val="Strong"/>
    <w:basedOn w:val="DefaultParagraphFont"/>
    <w:uiPriority w:val="99"/>
    <w:qFormat/>
    <w:rsid w:val="0043684F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rsid w:val="0043684F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43684F"/>
    <w:rPr>
      <w:rFonts w:cs="Times New Roman"/>
      <w:color w:val="CC0000"/>
    </w:rPr>
  </w:style>
  <w:style w:type="character" w:styleId="Hyperlink">
    <w:name w:val="Hyperlink"/>
    <w:basedOn w:val="DefaultParagraphFont"/>
    <w:uiPriority w:val="99"/>
    <w:rsid w:val="0043684F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43684F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Normal"/>
    <w:uiPriority w:val="99"/>
    <w:rsid w:val="0043684F"/>
    <w:pPr>
      <w:widowControl/>
    </w:pPr>
    <w:rPr>
      <w:rFonts w:ascii="Calibri" w:hAnsi="Calibri" w:cs="黑体"/>
      <w:kern w:val="0"/>
      <w:szCs w:val="21"/>
    </w:rPr>
  </w:style>
  <w:style w:type="paragraph" w:customStyle="1" w:styleId="1">
    <w:name w:val="列出段落1"/>
    <w:basedOn w:val="Normal"/>
    <w:uiPriority w:val="99"/>
    <w:rsid w:val="0043684F"/>
    <w:pPr>
      <w:ind w:firstLineChars="200" w:firstLine="420"/>
    </w:pPr>
  </w:style>
  <w:style w:type="paragraph" w:customStyle="1" w:styleId="10">
    <w:name w:val="正文1"/>
    <w:basedOn w:val="Normal"/>
    <w:uiPriority w:val="99"/>
    <w:rsid w:val="0043684F"/>
    <w:pPr>
      <w:widowControl/>
    </w:pPr>
    <w:rPr>
      <w:szCs w:val="21"/>
    </w:rPr>
  </w:style>
  <w:style w:type="character" w:customStyle="1" w:styleId="CharAttribute1">
    <w:name w:val="CharAttribute1"/>
    <w:uiPriority w:val="99"/>
    <w:rsid w:val="00316A45"/>
    <w:rPr>
      <w:rFonts w:ascii="Times New Roman" w:eastAsia="Times New Roman"/>
    </w:rPr>
  </w:style>
  <w:style w:type="paragraph" w:customStyle="1" w:styleId="ParaAttribute0">
    <w:name w:val="ParaAttribute0"/>
    <w:uiPriority w:val="99"/>
    <w:rsid w:val="00316A45"/>
    <w:pPr>
      <w:widowControl w:val="0"/>
      <w:wordWrap w:val="0"/>
    </w:pPr>
    <w:rPr>
      <w:rFonts w:ascii="Times New Roman" w:hAnsi="Times New Roman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543</Words>
  <Characters>3099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赣青院发〔2017〕31号</dc:title>
  <dc:subject/>
  <dc:creator>Windows 用户</dc:creator>
  <cp:keywords/>
  <dc:description/>
  <cp:lastModifiedBy>AutoBVT</cp:lastModifiedBy>
  <cp:revision>2</cp:revision>
  <cp:lastPrinted>2017-05-25T08:13:00Z</cp:lastPrinted>
  <dcterms:created xsi:type="dcterms:W3CDTF">2017-09-25T08:39:00Z</dcterms:created>
  <dcterms:modified xsi:type="dcterms:W3CDTF">2017-09-25T08:39:00Z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